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 xml:space="preserve">PROGRAMMA 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Financiën op orde!</w:t>
      </w: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13.30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Introductie en inleiding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br/>
        <w:t>14.00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De balans en kengetallen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</w:pP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 xml:space="preserve">14.45 </w:t>
      </w: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ab/>
        <w:t>Pauze</w:t>
      </w:r>
    </w:p>
    <w:p w:rsidR="008B1B91" w:rsidRDefault="008B1B91" w:rsidP="008B1B91">
      <w:pPr>
        <w:pStyle w:val="Normaalweb"/>
        <w:spacing w:before="240" w:beforeAutospacing="0" w:after="0" w:afterAutospacing="0"/>
        <w:ind w:left="2127" w:hanging="2127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  <w:r w:rsidRPr="008B1B91"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15.00</w:t>
      </w:r>
      <w:r w:rsidRPr="008B1B91"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 xml:space="preserve">De 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w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 xml:space="preserve">inst-en-verliesrekening, cashflow 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 xml:space="preserve">  en kengetallen </w:t>
      </w: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</w:pP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>15.45</w:t>
      </w: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E36C0A" w:themeColor="accent6" w:themeShade="BF"/>
          <w:kern w:val="24"/>
          <w:sz w:val="40"/>
          <w:szCs w:val="40"/>
        </w:rPr>
        <w:tab/>
        <w:t>Pauze</w:t>
      </w:r>
    </w:p>
    <w:p w:rsidR="008B1B91" w:rsidRDefault="008B1B91" w:rsidP="008B1B91">
      <w:pPr>
        <w:pStyle w:val="Normaalweb"/>
        <w:spacing w:before="24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16.00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Basisaspecten van kostprijsberekening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br/>
        <w:t>16.30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Investeringsbeslissingen</w:t>
      </w:r>
    </w:p>
    <w:p w:rsidR="008B1B91" w:rsidRDefault="008B1B91" w:rsidP="008B1B91">
      <w:pPr>
        <w:pStyle w:val="Normaalweb"/>
        <w:spacing w:before="240" w:beforeAutospacing="0" w:after="0" w:afterAutospacing="0"/>
      </w:pPr>
      <w:bookmarkStart w:id="0" w:name="_GoBack"/>
      <w:bookmarkEnd w:id="0"/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17.00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Uitloop en evaluatie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br/>
        <w:t>17.30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Afronding</w:t>
      </w:r>
    </w:p>
    <w:p w:rsidR="00B51955" w:rsidRPr="008B1B91" w:rsidRDefault="00B51955" w:rsidP="008B1B91"/>
    <w:sectPr w:rsidR="00B51955" w:rsidRPr="008B1B91" w:rsidSect="00F6649D">
      <w:headerReference w:type="default" r:id="rId8"/>
      <w:headerReference w:type="first" r:id="rId9"/>
      <w:footerReference w:type="first" r:id="rId10"/>
      <w:pgSz w:w="11906" w:h="16838" w:code="9"/>
      <w:pgMar w:top="3175" w:right="1701" w:bottom="1418" w:left="1871" w:header="425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B91" w:rsidRDefault="008B1B91" w:rsidP="00D7076B">
      <w:r>
        <w:separator/>
      </w:r>
    </w:p>
  </w:endnote>
  <w:endnote w:type="continuationSeparator" w:id="0">
    <w:p w:rsidR="008B1B91" w:rsidRDefault="008B1B91" w:rsidP="00D7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E00002AF" w:usb1="5000607B" w:usb2="00000000" w:usb3="00000000" w:csb0="0000009F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D5C" w:rsidRDefault="007A3D5C" w:rsidP="00AB4BE4">
    <w:pPr>
      <w:pStyle w:val="Voettekst"/>
      <w:rPr>
        <w:rStyle w:val="Hyperlink"/>
        <w:rFonts w:ascii="Calibri" w:hAnsi="Calibri"/>
        <w:sz w:val="18"/>
        <w:szCs w:val="18"/>
      </w:rPr>
    </w:pPr>
  </w:p>
  <w:p w:rsidR="000A7412" w:rsidRPr="00E1057E" w:rsidRDefault="000A7412" w:rsidP="00AB4BE4">
    <w:pPr>
      <w:pStyle w:val="Voettekst"/>
      <w:rPr>
        <w:rStyle w:val="Hyperlink"/>
        <w:rFonts w:ascii="Calibri" w:hAnsi="Calibri"/>
        <w:sz w:val="18"/>
        <w:szCs w:val="18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81"/>
      <w:gridCol w:w="2081"/>
      <w:gridCol w:w="2081"/>
      <w:gridCol w:w="2081"/>
    </w:tblGrid>
    <w:tr w:rsidR="007A3D5C" w:rsidRPr="00892710" w:rsidTr="003E34B5">
      <w:tc>
        <w:tcPr>
          <w:tcW w:w="2081" w:type="dxa"/>
        </w:tcPr>
        <w:p w:rsidR="007A3D5C" w:rsidRPr="00B905D5" w:rsidRDefault="007A3D5C" w:rsidP="00E60BFF">
          <w:pPr>
            <w:pStyle w:val="p1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Dokter Klinkertweg 16</w:t>
          </w:r>
        </w:p>
        <w:p w:rsidR="00E60BFF" w:rsidRPr="00B905D5" w:rsidRDefault="007A3D5C" w:rsidP="00E60BFF">
          <w:pPr>
            <w:pStyle w:val="p1"/>
            <w:rPr>
              <w:rStyle w:val="s1"/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8025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BS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Zwolle</w:t>
          </w:r>
          <w:r w:rsidRPr="00B905D5">
            <w:rPr>
              <w:rStyle w:val="s1"/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</w:p>
        <w:p w:rsidR="00E60BFF" w:rsidRPr="00B905D5" w:rsidRDefault="00E60BFF" w:rsidP="005667C3">
          <w:pPr>
            <w:pStyle w:val="p1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</w:rPr>
          </w:pPr>
        </w:p>
      </w:tc>
      <w:tc>
        <w:tcPr>
          <w:tcW w:w="2081" w:type="dxa"/>
        </w:tcPr>
        <w:p w:rsidR="00E60BFF" w:rsidRPr="00B905D5" w:rsidRDefault="007A3D5C" w:rsidP="00AB4BE4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Lage Bergweg 10</w:t>
          </w:r>
        </w:p>
        <w:p w:rsidR="007A3D5C" w:rsidRPr="00B905D5" w:rsidRDefault="007A3D5C" w:rsidP="00AB4BE4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7361 GT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Beekbergen</w:t>
          </w:r>
        </w:p>
        <w:p w:rsidR="007A3D5C" w:rsidRPr="00B905D5" w:rsidRDefault="007A3D5C" w:rsidP="007A3D5C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</w:rPr>
          </w:pPr>
        </w:p>
      </w:tc>
      <w:tc>
        <w:tcPr>
          <w:tcW w:w="2081" w:type="dxa"/>
        </w:tcPr>
        <w:p w:rsidR="005667C3" w:rsidRPr="00B905D5" w:rsidRDefault="005667C3" w:rsidP="005667C3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055</w:t>
          </w:r>
          <w:r w:rsidR="00892710"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505 86 10</w:t>
          </w:r>
        </w:p>
        <w:p w:rsidR="005667C3" w:rsidRPr="00B905D5" w:rsidRDefault="005667C3" w:rsidP="005667C3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info@proscoop.nl</w:t>
          </w:r>
        </w:p>
        <w:p w:rsidR="00E60BFF" w:rsidRPr="00B905D5" w:rsidRDefault="00E60BFF" w:rsidP="007A3D5C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</w:p>
      </w:tc>
      <w:tc>
        <w:tcPr>
          <w:tcW w:w="2081" w:type="dxa"/>
        </w:tcPr>
        <w:p w:rsidR="00E60BFF" w:rsidRPr="00B905D5" w:rsidRDefault="005667C3" w:rsidP="00892710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u w:val="none"/>
              <w:lang w:val="en-US"/>
            </w:rPr>
            <w:t>www.proscoop.nl</w:t>
          </w:r>
        </w:p>
      </w:tc>
    </w:tr>
  </w:tbl>
  <w:p w:rsidR="00AB4BE4" w:rsidRPr="005667C3" w:rsidRDefault="00AB4BE4">
    <w:pPr>
      <w:pStyle w:val="Voettekst"/>
      <w:rPr>
        <w:lang w:val="en-US"/>
      </w:rPr>
    </w:pPr>
  </w:p>
  <w:p w:rsidR="007B4905" w:rsidRPr="005667C3" w:rsidRDefault="007B4905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B91" w:rsidRDefault="008B1B91" w:rsidP="00D7076B">
      <w:r>
        <w:separator/>
      </w:r>
    </w:p>
  </w:footnote>
  <w:footnote w:type="continuationSeparator" w:id="0">
    <w:p w:rsidR="008B1B91" w:rsidRDefault="008B1B91" w:rsidP="00D70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4B5" w:rsidRPr="000A7412" w:rsidRDefault="000A7412">
    <w:pPr>
      <w:pStyle w:val="Koptekst"/>
      <w:rPr>
        <w:lang w:val="en-US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1329617" wp14:editId="6821928A">
          <wp:simplePos x="0" y="0"/>
          <wp:positionH relativeFrom="column">
            <wp:posOffset>-635</wp:posOffset>
          </wp:positionH>
          <wp:positionV relativeFrom="paragraph">
            <wp:posOffset>304104</wp:posOffset>
          </wp:positionV>
          <wp:extent cx="794201" cy="794201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igatuur ProScoop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01" cy="7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62A" w:rsidRDefault="00B04D36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51D32DB" wp14:editId="5E23503E">
          <wp:simplePos x="0" y="0"/>
          <wp:positionH relativeFrom="column">
            <wp:posOffset>-1188085</wp:posOffset>
          </wp:positionH>
          <wp:positionV relativeFrom="paragraph">
            <wp:posOffset>-277690</wp:posOffset>
          </wp:positionV>
          <wp:extent cx="7565134" cy="10699261"/>
          <wp:effectExtent l="0" t="0" r="444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erte Proscoop Backgrou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248" cy="1073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630">
      <w:rPr>
        <w:noProof/>
      </w:rPr>
      <w:drawing>
        <wp:anchor distT="0" distB="0" distL="114300" distR="114300" simplePos="0" relativeHeight="251663360" behindDoc="0" locked="0" layoutInCell="1" allowOverlap="1" wp14:anchorId="2387F65B" wp14:editId="03C8FB44">
          <wp:simplePos x="0" y="0"/>
          <wp:positionH relativeFrom="column">
            <wp:posOffset>-15342</wp:posOffset>
          </wp:positionH>
          <wp:positionV relativeFrom="paragraph">
            <wp:posOffset>356235</wp:posOffset>
          </wp:positionV>
          <wp:extent cx="2271251" cy="593279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eldmerk ProScoop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251" cy="593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2AD5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3D041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7461C3"/>
    <w:multiLevelType w:val="hybridMultilevel"/>
    <w:tmpl w:val="3DA6835C"/>
    <w:lvl w:ilvl="0" w:tplc="466C193A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abstractNum w:abstractNumId="3" w15:restartNumberingAfterBreak="0">
    <w:nsid w:val="61195A81"/>
    <w:multiLevelType w:val="hybridMultilevel"/>
    <w:tmpl w:val="A7666132"/>
    <w:lvl w:ilvl="0" w:tplc="D37244C4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91"/>
    <w:rsid w:val="00002C57"/>
    <w:rsid w:val="00005837"/>
    <w:rsid w:val="00021848"/>
    <w:rsid w:val="00025B8F"/>
    <w:rsid w:val="00041274"/>
    <w:rsid w:val="00060CC0"/>
    <w:rsid w:val="00065DC8"/>
    <w:rsid w:val="0006796D"/>
    <w:rsid w:val="00074F86"/>
    <w:rsid w:val="00075595"/>
    <w:rsid w:val="00075C91"/>
    <w:rsid w:val="00077477"/>
    <w:rsid w:val="000A7412"/>
    <w:rsid w:val="000C0651"/>
    <w:rsid w:val="000C2260"/>
    <w:rsid w:val="000D1238"/>
    <w:rsid w:val="000D4C8C"/>
    <w:rsid w:val="000D636B"/>
    <w:rsid w:val="000F1123"/>
    <w:rsid w:val="001242E6"/>
    <w:rsid w:val="00140177"/>
    <w:rsid w:val="001551A2"/>
    <w:rsid w:val="00155350"/>
    <w:rsid w:val="00171C7D"/>
    <w:rsid w:val="00182D5C"/>
    <w:rsid w:val="00190D15"/>
    <w:rsid w:val="001A5EE0"/>
    <w:rsid w:val="001B2630"/>
    <w:rsid w:val="001B33E6"/>
    <w:rsid w:val="001B4D42"/>
    <w:rsid w:val="001B5427"/>
    <w:rsid w:val="001D5F8F"/>
    <w:rsid w:val="001D6BB0"/>
    <w:rsid w:val="0021524E"/>
    <w:rsid w:val="00221FCE"/>
    <w:rsid w:val="00235AC1"/>
    <w:rsid w:val="0024756C"/>
    <w:rsid w:val="00263065"/>
    <w:rsid w:val="00271D35"/>
    <w:rsid w:val="00295D5F"/>
    <w:rsid w:val="002B1080"/>
    <w:rsid w:val="002C0212"/>
    <w:rsid w:val="002C4AC5"/>
    <w:rsid w:val="002C6B53"/>
    <w:rsid w:val="002E0A18"/>
    <w:rsid w:val="002F2C77"/>
    <w:rsid w:val="00301C00"/>
    <w:rsid w:val="00321E6F"/>
    <w:rsid w:val="00325E20"/>
    <w:rsid w:val="003341AA"/>
    <w:rsid w:val="00347138"/>
    <w:rsid w:val="00351251"/>
    <w:rsid w:val="00360008"/>
    <w:rsid w:val="00374C44"/>
    <w:rsid w:val="00377476"/>
    <w:rsid w:val="00380A41"/>
    <w:rsid w:val="003815FB"/>
    <w:rsid w:val="00390BB6"/>
    <w:rsid w:val="00395682"/>
    <w:rsid w:val="003A6A1C"/>
    <w:rsid w:val="003B5011"/>
    <w:rsid w:val="003C1A66"/>
    <w:rsid w:val="003E34B5"/>
    <w:rsid w:val="003F5EA9"/>
    <w:rsid w:val="003F653C"/>
    <w:rsid w:val="004028A5"/>
    <w:rsid w:val="004028F8"/>
    <w:rsid w:val="004203EB"/>
    <w:rsid w:val="004215B1"/>
    <w:rsid w:val="00466A01"/>
    <w:rsid w:val="00477C07"/>
    <w:rsid w:val="004800F1"/>
    <w:rsid w:val="00482235"/>
    <w:rsid w:val="0049478F"/>
    <w:rsid w:val="004A5044"/>
    <w:rsid w:val="004B2B65"/>
    <w:rsid w:val="004C60F3"/>
    <w:rsid w:val="004D6B82"/>
    <w:rsid w:val="0050210D"/>
    <w:rsid w:val="00504DC2"/>
    <w:rsid w:val="005162CC"/>
    <w:rsid w:val="005162DB"/>
    <w:rsid w:val="005226EC"/>
    <w:rsid w:val="005366C7"/>
    <w:rsid w:val="0054164C"/>
    <w:rsid w:val="00551DEA"/>
    <w:rsid w:val="0056356C"/>
    <w:rsid w:val="005667C3"/>
    <w:rsid w:val="005902BF"/>
    <w:rsid w:val="005918CE"/>
    <w:rsid w:val="00596537"/>
    <w:rsid w:val="005A7EEA"/>
    <w:rsid w:val="005B10EE"/>
    <w:rsid w:val="005B14A7"/>
    <w:rsid w:val="005B4EE6"/>
    <w:rsid w:val="005D0723"/>
    <w:rsid w:val="005D4A9A"/>
    <w:rsid w:val="005E28FF"/>
    <w:rsid w:val="005F164C"/>
    <w:rsid w:val="005F67E3"/>
    <w:rsid w:val="006032E4"/>
    <w:rsid w:val="00604D8B"/>
    <w:rsid w:val="00620928"/>
    <w:rsid w:val="006211AE"/>
    <w:rsid w:val="00630DA6"/>
    <w:rsid w:val="00633CF6"/>
    <w:rsid w:val="00657A1C"/>
    <w:rsid w:val="0066237C"/>
    <w:rsid w:val="00670472"/>
    <w:rsid w:val="00684492"/>
    <w:rsid w:val="00692A39"/>
    <w:rsid w:val="0069524C"/>
    <w:rsid w:val="00696133"/>
    <w:rsid w:val="006A0446"/>
    <w:rsid w:val="006B2E92"/>
    <w:rsid w:val="006C3456"/>
    <w:rsid w:val="006D2FB5"/>
    <w:rsid w:val="006E0AB6"/>
    <w:rsid w:val="006E5F27"/>
    <w:rsid w:val="006F57DE"/>
    <w:rsid w:val="0070127C"/>
    <w:rsid w:val="00701327"/>
    <w:rsid w:val="00704415"/>
    <w:rsid w:val="00713052"/>
    <w:rsid w:val="0072311D"/>
    <w:rsid w:val="00740C49"/>
    <w:rsid w:val="0074697B"/>
    <w:rsid w:val="007638A4"/>
    <w:rsid w:val="007661CE"/>
    <w:rsid w:val="007674E4"/>
    <w:rsid w:val="00767FF1"/>
    <w:rsid w:val="00787B44"/>
    <w:rsid w:val="007A3D5C"/>
    <w:rsid w:val="007B3CE3"/>
    <w:rsid w:val="007B4905"/>
    <w:rsid w:val="007C4990"/>
    <w:rsid w:val="007D72A1"/>
    <w:rsid w:val="0080629E"/>
    <w:rsid w:val="00830EF4"/>
    <w:rsid w:val="00833D30"/>
    <w:rsid w:val="00841723"/>
    <w:rsid w:val="00845386"/>
    <w:rsid w:val="00863681"/>
    <w:rsid w:val="008679C7"/>
    <w:rsid w:val="008737ED"/>
    <w:rsid w:val="00892710"/>
    <w:rsid w:val="008A1DDF"/>
    <w:rsid w:val="008B1B91"/>
    <w:rsid w:val="008B3E96"/>
    <w:rsid w:val="008C07D4"/>
    <w:rsid w:val="008C3EB9"/>
    <w:rsid w:val="008C603E"/>
    <w:rsid w:val="008D00A1"/>
    <w:rsid w:val="008E36B6"/>
    <w:rsid w:val="009073FC"/>
    <w:rsid w:val="0091664A"/>
    <w:rsid w:val="009166F6"/>
    <w:rsid w:val="009175E5"/>
    <w:rsid w:val="00924432"/>
    <w:rsid w:val="00930F7D"/>
    <w:rsid w:val="00933075"/>
    <w:rsid w:val="0093461F"/>
    <w:rsid w:val="009453CF"/>
    <w:rsid w:val="00947854"/>
    <w:rsid w:val="00947F69"/>
    <w:rsid w:val="00965EA6"/>
    <w:rsid w:val="0097599D"/>
    <w:rsid w:val="0098323D"/>
    <w:rsid w:val="00983ADA"/>
    <w:rsid w:val="009A377A"/>
    <w:rsid w:val="009C2C8A"/>
    <w:rsid w:val="009C3A5F"/>
    <w:rsid w:val="009D4A20"/>
    <w:rsid w:val="009D5639"/>
    <w:rsid w:val="009E2CED"/>
    <w:rsid w:val="009F252B"/>
    <w:rsid w:val="009F3274"/>
    <w:rsid w:val="00A328F0"/>
    <w:rsid w:val="00A4149D"/>
    <w:rsid w:val="00A5162A"/>
    <w:rsid w:val="00A573EF"/>
    <w:rsid w:val="00A80D38"/>
    <w:rsid w:val="00A871B8"/>
    <w:rsid w:val="00AA2E7B"/>
    <w:rsid w:val="00AA35BC"/>
    <w:rsid w:val="00AB4BE4"/>
    <w:rsid w:val="00AC4E2B"/>
    <w:rsid w:val="00AD4D2B"/>
    <w:rsid w:val="00AE7C14"/>
    <w:rsid w:val="00AF2A6F"/>
    <w:rsid w:val="00B04D36"/>
    <w:rsid w:val="00B17593"/>
    <w:rsid w:val="00B250DA"/>
    <w:rsid w:val="00B3776D"/>
    <w:rsid w:val="00B4511A"/>
    <w:rsid w:val="00B51955"/>
    <w:rsid w:val="00B56D78"/>
    <w:rsid w:val="00B66F5B"/>
    <w:rsid w:val="00B67FB6"/>
    <w:rsid w:val="00B747D1"/>
    <w:rsid w:val="00B7755F"/>
    <w:rsid w:val="00B844F6"/>
    <w:rsid w:val="00B905D5"/>
    <w:rsid w:val="00B91104"/>
    <w:rsid w:val="00B927A0"/>
    <w:rsid w:val="00B95DBC"/>
    <w:rsid w:val="00BA5439"/>
    <w:rsid w:val="00BA5E9B"/>
    <w:rsid w:val="00BB179F"/>
    <w:rsid w:val="00BB5299"/>
    <w:rsid w:val="00BB7094"/>
    <w:rsid w:val="00BC0232"/>
    <w:rsid w:val="00BC6446"/>
    <w:rsid w:val="00BD2EBA"/>
    <w:rsid w:val="00BD4F9E"/>
    <w:rsid w:val="00BD617C"/>
    <w:rsid w:val="00BD7841"/>
    <w:rsid w:val="00BE70CE"/>
    <w:rsid w:val="00BF1C0A"/>
    <w:rsid w:val="00C12B40"/>
    <w:rsid w:val="00C14BF2"/>
    <w:rsid w:val="00C51B7D"/>
    <w:rsid w:val="00C57990"/>
    <w:rsid w:val="00C633A2"/>
    <w:rsid w:val="00C671DB"/>
    <w:rsid w:val="00C67F11"/>
    <w:rsid w:val="00C737EB"/>
    <w:rsid w:val="00C73CBB"/>
    <w:rsid w:val="00C86E3B"/>
    <w:rsid w:val="00C92573"/>
    <w:rsid w:val="00CB00A2"/>
    <w:rsid w:val="00CB024B"/>
    <w:rsid w:val="00CC7FB7"/>
    <w:rsid w:val="00CF572A"/>
    <w:rsid w:val="00D0028F"/>
    <w:rsid w:val="00D26805"/>
    <w:rsid w:val="00D407E8"/>
    <w:rsid w:val="00D46073"/>
    <w:rsid w:val="00D7076B"/>
    <w:rsid w:val="00D749DD"/>
    <w:rsid w:val="00D76513"/>
    <w:rsid w:val="00D83BFF"/>
    <w:rsid w:val="00D9142B"/>
    <w:rsid w:val="00D926BD"/>
    <w:rsid w:val="00D970E0"/>
    <w:rsid w:val="00DA7FF6"/>
    <w:rsid w:val="00DB2613"/>
    <w:rsid w:val="00DB65D5"/>
    <w:rsid w:val="00DD4A82"/>
    <w:rsid w:val="00DE3FB5"/>
    <w:rsid w:val="00E000E3"/>
    <w:rsid w:val="00E04E75"/>
    <w:rsid w:val="00E1057E"/>
    <w:rsid w:val="00E25857"/>
    <w:rsid w:val="00E3788E"/>
    <w:rsid w:val="00E37FA1"/>
    <w:rsid w:val="00E60BFF"/>
    <w:rsid w:val="00E65062"/>
    <w:rsid w:val="00E71360"/>
    <w:rsid w:val="00E819D7"/>
    <w:rsid w:val="00E84DAF"/>
    <w:rsid w:val="00E90FFD"/>
    <w:rsid w:val="00EA41E5"/>
    <w:rsid w:val="00EB408B"/>
    <w:rsid w:val="00EB462C"/>
    <w:rsid w:val="00EC7CB2"/>
    <w:rsid w:val="00ED177A"/>
    <w:rsid w:val="00ED373E"/>
    <w:rsid w:val="00EF040C"/>
    <w:rsid w:val="00EF080D"/>
    <w:rsid w:val="00EF0917"/>
    <w:rsid w:val="00EF3ACD"/>
    <w:rsid w:val="00F032E7"/>
    <w:rsid w:val="00F0506B"/>
    <w:rsid w:val="00F166F5"/>
    <w:rsid w:val="00F279BA"/>
    <w:rsid w:val="00F448D7"/>
    <w:rsid w:val="00F565E0"/>
    <w:rsid w:val="00F6649D"/>
    <w:rsid w:val="00F677EF"/>
    <w:rsid w:val="00F85D4F"/>
    <w:rsid w:val="00F91269"/>
    <w:rsid w:val="00FA3691"/>
    <w:rsid w:val="00FD33EB"/>
    <w:rsid w:val="00FD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EC11FB"/>
  <w15:docId w15:val="{24CF3D28-C38C-4F73-AF98-03C1C361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67FB6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707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7076B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D707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D7076B"/>
    <w:rPr>
      <w:sz w:val="24"/>
      <w:szCs w:val="24"/>
    </w:rPr>
  </w:style>
  <w:style w:type="character" w:styleId="Hyperlink">
    <w:name w:val="Hyperlink"/>
    <w:rsid w:val="00AE7C14"/>
    <w:rPr>
      <w:color w:val="0000FF"/>
      <w:u w:val="single"/>
    </w:rPr>
  </w:style>
  <w:style w:type="paragraph" w:styleId="Revisie">
    <w:name w:val="Revision"/>
    <w:hidden/>
    <w:uiPriority w:val="99"/>
    <w:semiHidden/>
    <w:rsid w:val="00704415"/>
    <w:rPr>
      <w:sz w:val="24"/>
      <w:szCs w:val="24"/>
    </w:rPr>
  </w:style>
  <w:style w:type="paragraph" w:styleId="Ballontekst">
    <w:name w:val="Balloon Text"/>
    <w:basedOn w:val="Standaard"/>
    <w:link w:val="BallontekstChar"/>
    <w:semiHidden/>
    <w:unhideWhenUsed/>
    <w:rsid w:val="0070441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semiHidden/>
    <w:rsid w:val="00704415"/>
    <w:rPr>
      <w:rFonts w:ascii="Lucida Grande" w:hAnsi="Lucida Grande" w:cs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B66F5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jstalinea">
    <w:name w:val="List Paragraph"/>
    <w:basedOn w:val="Standaard"/>
    <w:uiPriority w:val="34"/>
    <w:qFormat/>
    <w:rsid w:val="00F166F5"/>
    <w:pPr>
      <w:ind w:left="720"/>
      <w:contextualSpacing/>
    </w:pPr>
  </w:style>
  <w:style w:type="character" w:styleId="GevolgdeHyperlink">
    <w:name w:val="FollowedHyperlink"/>
    <w:basedOn w:val="Standaardalinea-lettertype"/>
    <w:semiHidden/>
    <w:unhideWhenUsed/>
    <w:rsid w:val="00E60BFF"/>
    <w:rPr>
      <w:color w:val="800080" w:themeColor="followedHyperlink"/>
      <w:u w:val="single"/>
    </w:rPr>
  </w:style>
  <w:style w:type="table" w:styleId="Tabelraster">
    <w:name w:val="Table Grid"/>
    <w:basedOn w:val="Standaardtabel"/>
    <w:rsid w:val="00E60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ard"/>
    <w:rsid w:val="00E60BFF"/>
    <w:rPr>
      <w:rFonts w:ascii="Signika" w:hAnsi="Signika"/>
      <w:sz w:val="12"/>
      <w:szCs w:val="12"/>
    </w:rPr>
  </w:style>
  <w:style w:type="character" w:customStyle="1" w:styleId="s1">
    <w:name w:val="s1"/>
    <w:basedOn w:val="Standaardalinea-lettertype"/>
    <w:rsid w:val="00E60BFF"/>
  </w:style>
  <w:style w:type="paragraph" w:styleId="Voetnoottekst">
    <w:name w:val="footnote text"/>
    <w:basedOn w:val="Standaard"/>
    <w:link w:val="VoetnoottekstChar"/>
    <w:unhideWhenUsed/>
    <w:rsid w:val="00BA5439"/>
  </w:style>
  <w:style w:type="character" w:customStyle="1" w:styleId="VoetnoottekstChar">
    <w:name w:val="Voetnoottekst Char"/>
    <w:basedOn w:val="Standaardalinea-lettertype"/>
    <w:link w:val="Voetnoottekst"/>
    <w:rsid w:val="00BA5439"/>
    <w:rPr>
      <w:sz w:val="24"/>
      <w:szCs w:val="24"/>
    </w:rPr>
  </w:style>
  <w:style w:type="character" w:styleId="Voetnootmarkering">
    <w:name w:val="footnote reference"/>
    <w:basedOn w:val="Standaardalinea-lettertype"/>
    <w:unhideWhenUsed/>
    <w:rsid w:val="00BA5439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8B1B9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01\cs-prz$\Communicatie%20&amp;%20PR\Templates\Brief\Proscoop%20brief%202017-06-20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9B7C34-6FC8-437F-8564-579C5D18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Proscoop brief 2017-06-20</Template>
  <TotalTime>3</TotalTime>
  <Pages>1</Pages>
  <Words>35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</vt:lpstr>
    </vt:vector>
  </TitlesOfParts>
  <Company>Stichting Coloriet</Company>
  <LinksUpToDate>false</LinksUpToDate>
  <CharactersWithSpaces>308</CharactersWithSpaces>
  <SharedDoc>false</SharedDoc>
  <HLinks>
    <vt:vector size="24" baseType="variant">
      <vt:variant>
        <vt:i4>720991</vt:i4>
      </vt:variant>
      <vt:variant>
        <vt:i4>-1</vt:i4>
      </vt:variant>
      <vt:variant>
        <vt:i4>2065</vt:i4>
      </vt:variant>
      <vt:variant>
        <vt:i4>1</vt:i4>
      </vt:variant>
      <vt:variant>
        <vt:lpwstr>Logo en adres progez</vt:lpwstr>
      </vt:variant>
      <vt:variant>
        <vt:lpwstr/>
      </vt:variant>
      <vt:variant>
        <vt:i4>7864384</vt:i4>
      </vt:variant>
      <vt:variant>
        <vt:i4>-1</vt:i4>
      </vt:variant>
      <vt:variant>
        <vt:i4>2067</vt:i4>
      </vt:variant>
      <vt:variant>
        <vt:i4>1</vt:i4>
      </vt:variant>
      <vt:variant>
        <vt:lpwstr>Logovorm progez</vt:lpwstr>
      </vt:variant>
      <vt:variant>
        <vt:lpwstr/>
      </vt:variant>
      <vt:variant>
        <vt:i4>1245219</vt:i4>
      </vt:variant>
      <vt:variant>
        <vt:i4>-1</vt:i4>
      </vt:variant>
      <vt:variant>
        <vt:i4>2068</vt:i4>
      </vt:variant>
      <vt:variant>
        <vt:i4>1</vt:i4>
      </vt:variant>
      <vt:variant>
        <vt:lpwstr>footer progez</vt:lpwstr>
      </vt:variant>
      <vt:variant>
        <vt:lpwstr/>
      </vt:variant>
      <vt:variant>
        <vt:i4>1245219</vt:i4>
      </vt:variant>
      <vt:variant>
        <vt:i4>-1</vt:i4>
      </vt:variant>
      <vt:variant>
        <vt:i4>2069</vt:i4>
      </vt:variant>
      <vt:variant>
        <vt:i4>1</vt:i4>
      </vt:variant>
      <vt:variant>
        <vt:lpwstr>footer progez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Marja Ooms</dc:creator>
  <cp:keywords/>
  <dc:description/>
  <cp:lastModifiedBy>Marja Ooms | Progez</cp:lastModifiedBy>
  <cp:revision>1</cp:revision>
  <cp:lastPrinted>2017-05-18T11:13:00Z</cp:lastPrinted>
  <dcterms:created xsi:type="dcterms:W3CDTF">2017-12-04T10:56:00Z</dcterms:created>
  <dcterms:modified xsi:type="dcterms:W3CDTF">2017-12-04T10:59:00Z</dcterms:modified>
</cp:coreProperties>
</file>